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815" w:rsidRPr="005E1815" w:rsidRDefault="00E654B7" w:rsidP="005E1815">
      <w:bookmarkStart w:id="0" w:name="_GoBack"/>
      <w:bookmarkEnd w:id="0"/>
      <w:r>
        <w:rPr>
          <w:noProof/>
        </w:rPr>
        <w:drawing>
          <wp:inline distT="0" distB="0" distL="0" distR="0">
            <wp:extent cx="4922520" cy="1821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15" w:rsidRDefault="00E654B7" w:rsidP="00897FB4">
      <w:pPr>
        <w:pStyle w:val="Title"/>
      </w:pPr>
      <w:r>
        <w:t>Eucalyptus Uses</w:t>
      </w:r>
    </w:p>
    <w:p w:rsidR="00025045" w:rsidRDefault="00025045" w:rsidP="00E654B7">
      <w:pPr>
        <w:pStyle w:val="ContactInfo"/>
      </w:pPr>
      <w:r>
        <w:t>Muscle Aches</w:t>
      </w:r>
    </w:p>
    <w:p w:rsidR="00E654B7" w:rsidRDefault="00025045" w:rsidP="00025045">
      <w:r>
        <w:t xml:space="preserve">Apply 1-2 drops to coconut oil and rub on the affected area.  </w:t>
      </w:r>
    </w:p>
    <w:p w:rsidR="00025045" w:rsidRDefault="00025045" w:rsidP="00025045">
      <w:pPr>
        <w:pStyle w:val="ListParagraph"/>
        <w:numPr>
          <w:ilvl w:val="0"/>
          <w:numId w:val="15"/>
        </w:numPr>
      </w:pPr>
      <w:r>
        <w:t>for this remedy, dilute and test a little of the oil on your hand to ensure no unknown skin sensitivity exists</w:t>
      </w:r>
    </w:p>
    <w:p w:rsidR="00025045" w:rsidRDefault="00025045" w:rsidP="00025045">
      <w:r>
        <w:tab/>
        <w:t>*do not touch to eyes, wash hands after use</w:t>
      </w:r>
    </w:p>
    <w:p w:rsidR="003E6307" w:rsidRDefault="003E6307" w:rsidP="003E6307">
      <w:pPr>
        <w:pStyle w:val="ContactInfo"/>
      </w:pPr>
      <w:r>
        <w:t>Frozen Relaxation Towels</w:t>
      </w:r>
    </w:p>
    <w:p w:rsidR="00025045" w:rsidRPr="003E6307" w:rsidRDefault="0039197E" w:rsidP="003E63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2503170</wp:posOffset>
                </wp:positionV>
                <wp:extent cx="3268980" cy="2895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97E" w:rsidRDefault="0039197E">
                            <w:r>
                              <w:t>Sources: doterra.com and simplydarrling.com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6.6pt;margin-top:197.1pt;width:257.4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" filled="f" stroked="f" strokeweight=".5pt">
                <v:textbox>
                  <w:txbxContent>
                    <w:p w:rsidR="0039197E" w:rsidRDefault="0039197E">
                      <w:r>
                        <w:t>Sources: doterra.com and simplydarrling.com</w:t>
                      </w:r>
                    </w:p>
                  </w:txbxContent>
                </v:textbox>
              </v:shape>
            </w:pict>
          </mc:Fallback>
        </mc:AlternateContent>
      </w:r>
      <w:r w:rsidR="003E6307">
        <w:t>In a container, stir 10 drops of Eucalyptus with 3 cups of water</w:t>
      </w:r>
      <w:r w:rsidR="0040511B">
        <w:t xml:space="preserve"> (these numbers can change depending on how many towels you want)</w:t>
      </w:r>
      <w:r w:rsidR="003E6307">
        <w:t>.  Submerge a washcloth, one at a time, and then ring out excess liquid.  Be sure to keep some liquid in the cloth though.  Then fold in half and roll up.  Place on a cookie sheet and then put them in the freezer.  It may take a few hours for them to freeze</w:t>
      </w:r>
      <w:r w:rsidR="0040511B">
        <w:t xml:space="preserve">, but once they do you will have access to immediate cool, soothing relief. These work best when they are applied to the neck/shoulders.  Forehead would also work, being careful not to get it into your eyes.  </w:t>
      </w:r>
    </w:p>
    <w:sectPr w:rsidR="00025045" w:rsidRPr="003E6307" w:rsidSect="005E1815">
      <w:headerReference w:type="default" r:id="rId12"/>
      <w:footerReference w:type="default" r:id="rId13"/>
      <w:headerReference w:type="first" r:id="rId14"/>
      <w:pgSz w:w="12240" w:h="15840"/>
      <w:pgMar w:top="2232" w:right="2232" w:bottom="1800" w:left="2232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C00" w:rsidRDefault="00D31C00" w:rsidP="0068245E">
      <w:pPr>
        <w:spacing w:after="0" w:line="240" w:lineRule="auto"/>
      </w:pPr>
      <w:r>
        <w:separator/>
      </w:r>
    </w:p>
  </w:endnote>
  <w:endnote w:type="continuationSeparator" w:id="0">
    <w:p w:rsidR="00D31C00" w:rsidRDefault="00D31C0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642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54B7" w:rsidRDefault="00E654B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3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C00" w:rsidRDefault="00D31C00" w:rsidP="0068245E">
      <w:pPr>
        <w:spacing w:after="0" w:line="240" w:lineRule="auto"/>
      </w:pPr>
      <w:r>
        <w:separator/>
      </w:r>
    </w:p>
  </w:footnote>
  <w:footnote w:type="continuationSeparator" w:id="0">
    <w:p w:rsidR="00D31C00" w:rsidRDefault="00D31C0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4B7" w:rsidRDefault="00E654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36C5B51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am3d="http://schemas.microsoft.com/office/drawing/2017/model3d">
          <w:pict>
            <v:shape w14:anchorId="6EF522DE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" path="m,l6848856,r,9144000l,9144000,,xm466133,466133r,8211734l6382723,8677867r,-8211734l466133,466133xe" fillcolor="#63a53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4B7" w:rsidRDefault="00E654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1CF47A64" wp14:editId="5C5E216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am3d="http://schemas.microsoft.com/office/drawing/2017/model3d">
          <w:pict>
            <v:shape w14:anchorId="2A6A07E7" id="Frame 20" o:spid="_x0000_s1026" alt="Border around document" style="position:absolute;margin-left:0;margin-top:0;width:539.3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" path="m,l6848856,r,9144000l,9144000,,xm466133,466133r,8211734l6382723,8677867r,-8211734l466133,466133xe" fillcolor="#63a53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41115CDC"/>
    <w:multiLevelType w:val="hybridMultilevel"/>
    <w:tmpl w:val="5F70D72C"/>
    <w:lvl w:ilvl="0" w:tplc="AA4A6F86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F847866"/>
    <w:multiLevelType w:val="hybridMultilevel"/>
    <w:tmpl w:val="6CDCA34C"/>
    <w:lvl w:ilvl="0" w:tplc="AA4A6F8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3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4B7"/>
    <w:rsid w:val="00025045"/>
    <w:rsid w:val="000768F4"/>
    <w:rsid w:val="0008632C"/>
    <w:rsid w:val="000E33EA"/>
    <w:rsid w:val="00112287"/>
    <w:rsid w:val="001570B2"/>
    <w:rsid w:val="001624C3"/>
    <w:rsid w:val="00220400"/>
    <w:rsid w:val="002733AA"/>
    <w:rsid w:val="0029571E"/>
    <w:rsid w:val="002A068F"/>
    <w:rsid w:val="002F1575"/>
    <w:rsid w:val="0030446C"/>
    <w:rsid w:val="0036181A"/>
    <w:rsid w:val="0039197E"/>
    <w:rsid w:val="003E6307"/>
    <w:rsid w:val="0040511B"/>
    <w:rsid w:val="004611DB"/>
    <w:rsid w:val="00484D97"/>
    <w:rsid w:val="004A1A94"/>
    <w:rsid w:val="00561481"/>
    <w:rsid w:val="005A2EDE"/>
    <w:rsid w:val="005D2D39"/>
    <w:rsid w:val="005E1815"/>
    <w:rsid w:val="0068245E"/>
    <w:rsid w:val="00692C40"/>
    <w:rsid w:val="0069500E"/>
    <w:rsid w:val="006E191A"/>
    <w:rsid w:val="00713F12"/>
    <w:rsid w:val="0073666E"/>
    <w:rsid w:val="00752483"/>
    <w:rsid w:val="007A2971"/>
    <w:rsid w:val="007A4EDB"/>
    <w:rsid w:val="007A70CF"/>
    <w:rsid w:val="007C3296"/>
    <w:rsid w:val="00834305"/>
    <w:rsid w:val="008466BC"/>
    <w:rsid w:val="00851984"/>
    <w:rsid w:val="0085216E"/>
    <w:rsid w:val="008701A5"/>
    <w:rsid w:val="0089436B"/>
    <w:rsid w:val="00897FB4"/>
    <w:rsid w:val="008C4FC8"/>
    <w:rsid w:val="009124DD"/>
    <w:rsid w:val="00922437"/>
    <w:rsid w:val="0094423C"/>
    <w:rsid w:val="00976EA9"/>
    <w:rsid w:val="009B1E84"/>
    <w:rsid w:val="009E135D"/>
    <w:rsid w:val="009E68AC"/>
    <w:rsid w:val="00A560C2"/>
    <w:rsid w:val="00A56F98"/>
    <w:rsid w:val="00A64661"/>
    <w:rsid w:val="00A95506"/>
    <w:rsid w:val="00A95FC2"/>
    <w:rsid w:val="00A97EEB"/>
    <w:rsid w:val="00AB123B"/>
    <w:rsid w:val="00B168F9"/>
    <w:rsid w:val="00B275EC"/>
    <w:rsid w:val="00B620E5"/>
    <w:rsid w:val="00BB595E"/>
    <w:rsid w:val="00C40B41"/>
    <w:rsid w:val="00C41CA0"/>
    <w:rsid w:val="00C67FD5"/>
    <w:rsid w:val="00C93A32"/>
    <w:rsid w:val="00CA6F86"/>
    <w:rsid w:val="00CE754C"/>
    <w:rsid w:val="00CE7E1B"/>
    <w:rsid w:val="00CF207A"/>
    <w:rsid w:val="00D05DC0"/>
    <w:rsid w:val="00D31C00"/>
    <w:rsid w:val="00D529A9"/>
    <w:rsid w:val="00D7573C"/>
    <w:rsid w:val="00D92469"/>
    <w:rsid w:val="00D97147"/>
    <w:rsid w:val="00E03E13"/>
    <w:rsid w:val="00E402F3"/>
    <w:rsid w:val="00E43EFE"/>
    <w:rsid w:val="00E654B7"/>
    <w:rsid w:val="00EA786A"/>
    <w:rsid w:val="00F111B7"/>
    <w:rsid w:val="00F3158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BDF5FC-3010-4DD1-9AD8-3535C7FD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55F51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4D671B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D671B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1521B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1521B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31521B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4A7B29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4A7B29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455F51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4A7B29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4A7B29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455F51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4D671B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4D671B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31521B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4D671B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4D671B" w:themeColor="accent1" w:themeShade="80"/>
        <w:bottom w:val="single" w:sz="4" w:space="10" w:color="4D671B" w:themeColor="accent1" w:themeShade="80"/>
      </w:pBdr>
      <w:spacing w:before="360" w:after="360"/>
      <w:jc w:val="center"/>
    </w:pPr>
    <w:rPr>
      <w:i/>
      <w:iCs/>
      <w:color w:val="4D671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4D671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4D671B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4D671B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206252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31521B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31521B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025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my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F982AB29-5E00-413E-A406-C4FE24585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oneal</dc:creator>
  <cp:keywords/>
  <dc:description/>
  <cp:lastModifiedBy>Sammy</cp:lastModifiedBy>
  <cp:revision>2</cp:revision>
  <dcterms:created xsi:type="dcterms:W3CDTF">2017-06-28T14:59:00Z</dcterms:created>
  <dcterms:modified xsi:type="dcterms:W3CDTF">2017-06-28T14:59:00Z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